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669" w:type="dxa"/>
        <w:tblInd w:w="-6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7"/>
        <w:gridCol w:w="1843"/>
        <w:gridCol w:w="1843"/>
        <w:gridCol w:w="2262"/>
        <w:gridCol w:w="1425"/>
        <w:gridCol w:w="2989"/>
      </w:tblGrid>
      <w:tr w:rsidR="003044E2" w14:paraId="14781542" w14:textId="77777777" w:rsidTr="001661E1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ACFC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Gamme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1A82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Cycle de chargement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DAB3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Temps de chargement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BC6F7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Temps de déchargement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C593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Quantité chargé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7C0E" w14:textId="77777777" w:rsidR="00B726A7" w:rsidRDefault="00C43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Remarque</w:t>
            </w:r>
          </w:p>
        </w:tc>
      </w:tr>
      <w:tr w:rsidR="003044E2" w14:paraId="32D418DE" w14:textId="77777777" w:rsidTr="001661E1">
        <w:tblPrEx>
          <w:tblCellMar>
            <w:top w:w="0" w:type="dxa"/>
            <w:bottom w:w="0" w:type="dxa"/>
          </w:tblCellMar>
        </w:tblPrEx>
        <w:trPr>
          <w:trHeight w:val="1997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E6C3E" w14:textId="77777777" w:rsidR="00B726A7" w:rsidRDefault="00B726A7">
            <w:pPr>
              <w:spacing w:after="0" w:line="240" w:lineRule="auto"/>
            </w:pPr>
          </w:p>
          <w:p w14:paraId="45492600" w14:textId="77777777" w:rsidR="008452AC" w:rsidRDefault="008452AC">
            <w:pPr>
              <w:spacing w:after="0" w:line="240" w:lineRule="auto"/>
            </w:pPr>
          </w:p>
          <w:p w14:paraId="1817B9F4" w14:textId="77777777" w:rsidR="008452AC" w:rsidRDefault="008452AC">
            <w:pPr>
              <w:spacing w:after="0" w:line="240" w:lineRule="auto"/>
            </w:pPr>
          </w:p>
          <w:p w14:paraId="5DD4354E" w14:textId="6A3AEE1D" w:rsidR="008452AC" w:rsidRDefault="008452AC">
            <w:pPr>
              <w:spacing w:after="0" w:line="240" w:lineRule="auto"/>
            </w:pPr>
            <w:r w:rsidRPr="00454F79">
              <w:rPr>
                <w:rFonts w:ascii="Times New Roman" w:hAnsi="Times New Roman"/>
                <w:b/>
                <w:bCs/>
                <w:sz w:val="32"/>
                <w:szCs w:val="32"/>
              </w:rPr>
              <w:t>L</w:t>
            </w:r>
            <w:r w:rsidR="00454F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5D8E3" w14:textId="77777777" w:rsidR="00B726A7" w:rsidRDefault="00B726A7">
            <w:pPr>
              <w:spacing w:after="0" w:line="240" w:lineRule="auto"/>
            </w:pPr>
          </w:p>
          <w:p w14:paraId="61210DB7" w14:textId="77777777" w:rsidR="00FE7E79" w:rsidRDefault="00FE7E79">
            <w:pPr>
              <w:spacing w:after="0" w:line="240" w:lineRule="auto"/>
            </w:pPr>
          </w:p>
          <w:p w14:paraId="51D2A5A1" w14:textId="77777777" w:rsidR="00FE7E79" w:rsidRDefault="00FE7E79">
            <w:pPr>
              <w:spacing w:after="0" w:line="240" w:lineRule="auto"/>
            </w:pPr>
          </w:p>
          <w:p w14:paraId="53EF6F22" w14:textId="77777777" w:rsidR="00FE7E79" w:rsidRDefault="00FE7E79">
            <w:pPr>
              <w:spacing w:after="0" w:line="240" w:lineRule="auto"/>
            </w:pPr>
          </w:p>
          <w:p w14:paraId="310DD13F" w14:textId="66C7B4E8" w:rsidR="00FE7E79" w:rsidRDefault="00FE7E79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5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9DC5" w14:textId="77777777" w:rsidR="00454F79" w:rsidRDefault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DA3BED" w14:textId="77777777" w:rsidR="00454F79" w:rsidRDefault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21D441" w14:textId="77777777" w:rsidR="00454F79" w:rsidRDefault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A21248A" w14:textId="2A39C406" w:rsidR="008452AC" w:rsidRPr="00454F79" w:rsidRDefault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80 minutes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133" w14:textId="77777777" w:rsidR="008452AC" w:rsidRDefault="008452AC">
            <w:pPr>
              <w:spacing w:after="0" w:line="240" w:lineRule="auto"/>
            </w:pPr>
          </w:p>
          <w:p w14:paraId="33E0A6D3" w14:textId="1A794F9F" w:rsidR="008452AC" w:rsidRPr="00454F79" w:rsidRDefault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8452AC"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6483CD59" w14:textId="3AF0446E" w:rsidR="008452AC" w:rsidRDefault="00454F79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="008452AC"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  <w:r w:rsidR="008452AC">
              <w:t xml:space="preserve">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811D" w14:textId="77777777" w:rsidR="00B726A7" w:rsidRDefault="00B726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2CAFD741" w14:textId="77777777" w:rsidR="008452AC" w:rsidRDefault="008452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2F69BC0E" w14:textId="6B15C420" w:rsidR="008452AC" w:rsidRDefault="00454F79" w:rsidP="008452AC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200</w:t>
            </w:r>
            <w:r w:rsidR="008452AC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7CFE" w14:textId="77777777" w:rsidR="00454F79" w:rsidRDefault="00454F79" w:rsidP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3430F391" w14:textId="77777777" w:rsidR="00454F79" w:rsidRDefault="00454F79" w:rsidP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4FCCC9A" w14:textId="77777777" w:rsidR="00454F79" w:rsidRDefault="00454F79" w:rsidP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42225D" w14:textId="2E99E80A" w:rsidR="00454F79" w:rsidRPr="00454F79" w:rsidRDefault="00454F79" w:rsidP="00454F7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06602E12" w14:textId="612D0B45" w:rsidR="00B726A7" w:rsidRDefault="00454F79" w:rsidP="00454F79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4F6956F7" w14:textId="77777777" w:rsidTr="001661E1">
        <w:tblPrEx>
          <w:tblCellMar>
            <w:top w:w="0" w:type="dxa"/>
            <w:bottom w:w="0" w:type="dxa"/>
          </w:tblCellMar>
        </w:tblPrEx>
        <w:trPr>
          <w:trHeight w:val="2191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ABCA9" w14:textId="77777777" w:rsidR="00211517" w:rsidRDefault="00211517" w:rsidP="00211517">
            <w:pPr>
              <w:spacing w:after="0" w:line="240" w:lineRule="auto"/>
            </w:pPr>
          </w:p>
          <w:p w14:paraId="41F37BE0" w14:textId="77777777" w:rsidR="00211517" w:rsidRDefault="00211517" w:rsidP="00211517">
            <w:pPr>
              <w:spacing w:after="0" w:line="240" w:lineRule="auto"/>
            </w:pPr>
          </w:p>
          <w:p w14:paraId="304CA4F1" w14:textId="77777777" w:rsidR="00211517" w:rsidRDefault="00211517" w:rsidP="00211517">
            <w:pPr>
              <w:spacing w:after="0" w:line="240" w:lineRule="auto"/>
            </w:pPr>
          </w:p>
          <w:p w14:paraId="0DCADC8F" w14:textId="16D541D9" w:rsidR="00211517" w:rsidRDefault="00211517" w:rsidP="00211517">
            <w:pPr>
              <w:spacing w:after="0" w:line="240" w:lineRule="auto"/>
            </w:pPr>
            <w:r w:rsidRPr="00211517">
              <w:rPr>
                <w:rFonts w:ascii="Times New Roman" w:hAnsi="Times New Roman"/>
                <w:b/>
                <w:bCs/>
                <w:sz w:val="32"/>
                <w:szCs w:val="32"/>
              </w:rPr>
              <w:t>L2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8986" w14:textId="77777777" w:rsidR="00211517" w:rsidRDefault="00211517" w:rsidP="00211517">
            <w:pPr>
              <w:spacing w:after="0" w:line="240" w:lineRule="auto"/>
            </w:pPr>
          </w:p>
          <w:p w14:paraId="7AE89DAD" w14:textId="77777777" w:rsidR="00FE7E79" w:rsidRDefault="00FE7E79" w:rsidP="00211517">
            <w:pPr>
              <w:spacing w:after="0" w:line="240" w:lineRule="auto"/>
            </w:pPr>
          </w:p>
          <w:p w14:paraId="1DBF5020" w14:textId="77777777" w:rsidR="00FE7E79" w:rsidRDefault="00FE7E79" w:rsidP="00211517">
            <w:pPr>
              <w:spacing w:after="0" w:line="240" w:lineRule="auto"/>
            </w:pPr>
          </w:p>
          <w:p w14:paraId="3A7C209B" w14:textId="75E1B4F8" w:rsidR="00FE7E79" w:rsidRDefault="00FE7E79" w:rsidP="00211517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6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81B13" w14:textId="77777777" w:rsidR="00211517" w:rsidRDefault="00211517" w:rsidP="00211517">
            <w:pPr>
              <w:spacing w:after="0" w:line="240" w:lineRule="auto"/>
            </w:pPr>
          </w:p>
          <w:p w14:paraId="7D2346BB" w14:textId="77777777" w:rsidR="00211517" w:rsidRDefault="00211517" w:rsidP="00211517">
            <w:pPr>
              <w:spacing w:after="0" w:line="240" w:lineRule="auto"/>
            </w:pPr>
          </w:p>
          <w:p w14:paraId="13EFC377" w14:textId="77777777" w:rsidR="00211517" w:rsidRDefault="00211517" w:rsidP="00211517">
            <w:pPr>
              <w:spacing w:after="0" w:line="240" w:lineRule="auto"/>
            </w:pPr>
          </w:p>
          <w:p w14:paraId="46FBBF29" w14:textId="5B7E6DBA" w:rsidR="00211517" w:rsidRDefault="00211517" w:rsidP="00211517">
            <w:pPr>
              <w:spacing w:after="0" w:line="240" w:lineRule="auto"/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75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5BDB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CF1319" w14:textId="405B5BED" w:rsidR="00211517" w:rsidRPr="00454F79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42E17477" w14:textId="761C8D08" w:rsidR="00211517" w:rsidRDefault="00211517" w:rsidP="002115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2A382" w14:textId="77777777" w:rsidR="00211517" w:rsidRDefault="00211517" w:rsidP="002115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5E3DDAA3" w14:textId="6B52B41B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180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95D4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506386E9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53B6885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32581EC" w14:textId="52908BB4" w:rsidR="00211517" w:rsidRPr="00454F79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05F97E27" w14:textId="70F5F8C6" w:rsidR="00211517" w:rsidRDefault="00211517" w:rsidP="002115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6E9EC07B" w14:textId="77777777" w:rsidTr="001661E1">
        <w:tblPrEx>
          <w:tblCellMar>
            <w:top w:w="0" w:type="dxa"/>
            <w:bottom w:w="0" w:type="dxa"/>
          </w:tblCellMar>
        </w:tblPrEx>
        <w:trPr>
          <w:trHeight w:val="2289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3CCA4" w14:textId="77777777" w:rsidR="00211517" w:rsidRDefault="00211517" w:rsidP="00211517">
            <w:pPr>
              <w:spacing w:after="0" w:line="240" w:lineRule="auto"/>
            </w:pPr>
          </w:p>
          <w:p w14:paraId="7E1E89F0" w14:textId="77777777" w:rsidR="00211517" w:rsidRDefault="00211517" w:rsidP="00211517">
            <w:pPr>
              <w:spacing w:after="0" w:line="240" w:lineRule="auto"/>
            </w:pPr>
          </w:p>
          <w:p w14:paraId="749EBEA3" w14:textId="77777777" w:rsidR="00211517" w:rsidRDefault="00211517" w:rsidP="00211517">
            <w:pPr>
              <w:spacing w:after="0" w:line="240" w:lineRule="auto"/>
            </w:pPr>
          </w:p>
          <w:p w14:paraId="173A0F6F" w14:textId="09045633" w:rsidR="00211517" w:rsidRDefault="00211517" w:rsidP="00211517">
            <w:pPr>
              <w:spacing w:after="0" w:line="240" w:lineRule="auto"/>
            </w:pPr>
            <w:r w:rsidRPr="00454F79">
              <w:rPr>
                <w:rFonts w:ascii="Times New Roman" w:hAnsi="Times New Roman"/>
                <w:b/>
                <w:bCs/>
                <w:sz w:val="32"/>
                <w:szCs w:val="32"/>
              </w:rPr>
              <w:t>L3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A56A" w14:textId="77777777" w:rsidR="00211517" w:rsidRDefault="00211517" w:rsidP="00211517">
            <w:pPr>
              <w:spacing w:after="0" w:line="240" w:lineRule="auto"/>
            </w:pPr>
          </w:p>
          <w:p w14:paraId="4652DDA8" w14:textId="77777777" w:rsidR="00FE7E79" w:rsidRDefault="00FE7E79" w:rsidP="00211517">
            <w:pPr>
              <w:spacing w:after="0" w:line="240" w:lineRule="auto"/>
            </w:pPr>
          </w:p>
          <w:p w14:paraId="663A373D" w14:textId="77777777" w:rsidR="00FE7E79" w:rsidRDefault="00FE7E79" w:rsidP="00211517">
            <w:pPr>
              <w:spacing w:after="0" w:line="240" w:lineRule="auto"/>
            </w:pPr>
          </w:p>
          <w:p w14:paraId="296ED6AA" w14:textId="488BA763" w:rsidR="00FE7E79" w:rsidRDefault="00FE7E79" w:rsidP="00211517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8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B940F" w14:textId="77777777" w:rsidR="00211517" w:rsidRDefault="00211517" w:rsidP="00211517">
            <w:pPr>
              <w:spacing w:after="0" w:line="240" w:lineRule="auto"/>
            </w:pPr>
          </w:p>
          <w:p w14:paraId="73A0C3FC" w14:textId="77777777" w:rsidR="00211517" w:rsidRDefault="00211517" w:rsidP="00211517">
            <w:pPr>
              <w:spacing w:after="0" w:line="240" w:lineRule="auto"/>
            </w:pPr>
          </w:p>
          <w:p w14:paraId="7C074622" w14:textId="77777777" w:rsidR="00211517" w:rsidRDefault="00211517" w:rsidP="00211517">
            <w:pPr>
              <w:spacing w:after="0" w:line="240" w:lineRule="auto"/>
            </w:pPr>
          </w:p>
          <w:p w14:paraId="1C2DFA39" w14:textId="1EE53EA2" w:rsidR="00211517" w:rsidRDefault="00211517" w:rsidP="00211517">
            <w:pPr>
              <w:spacing w:after="0" w:line="240" w:lineRule="auto"/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70 minutes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ACC59" w14:textId="77777777" w:rsidR="00211517" w:rsidRDefault="00211517" w:rsidP="00211517">
            <w:pPr>
              <w:spacing w:after="0" w:line="240" w:lineRule="auto"/>
            </w:pPr>
          </w:p>
          <w:p w14:paraId="53CE4CEB" w14:textId="2E7DF63F" w:rsidR="00211517" w:rsidRPr="00454F79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2AE5149B" w14:textId="315C90E6" w:rsidR="00211517" w:rsidRDefault="00211517" w:rsidP="002115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  <w:r>
              <w:t xml:space="preserve">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FA53" w14:textId="77777777" w:rsidR="00211517" w:rsidRDefault="00211517" w:rsidP="002115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1DF63A7D" w14:textId="77777777" w:rsidR="00211517" w:rsidRDefault="00211517" w:rsidP="002115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3154451E" w14:textId="0A2E9C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160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29D1D" w14:textId="22463FD8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77012850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9F2E16B" w14:textId="77777777" w:rsidR="00211517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D515D35" w14:textId="02747D2D" w:rsidR="00211517" w:rsidRPr="00454F79" w:rsidRDefault="00211517" w:rsidP="0021151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55 minutes remplissage </w:t>
            </w:r>
          </w:p>
          <w:p w14:paraId="08EC5C54" w14:textId="1571A4F4" w:rsidR="00211517" w:rsidRDefault="00211517" w:rsidP="002115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317D944A" w14:textId="77777777" w:rsidTr="001661E1">
        <w:tblPrEx>
          <w:tblCellMar>
            <w:top w:w="0" w:type="dxa"/>
            <w:bottom w:w="0" w:type="dxa"/>
          </w:tblCellMar>
        </w:tblPrEx>
        <w:trPr>
          <w:trHeight w:val="2663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6B0CF" w14:textId="77777777" w:rsidR="00211517" w:rsidRDefault="00211517" w:rsidP="00211517">
            <w:pPr>
              <w:spacing w:after="100" w:line="240" w:lineRule="auto"/>
            </w:pPr>
          </w:p>
          <w:p w14:paraId="26ACA7A7" w14:textId="77777777" w:rsidR="001661E1" w:rsidRDefault="001661E1" w:rsidP="00211517">
            <w:pPr>
              <w:spacing w:after="100" w:line="240" w:lineRule="auto"/>
            </w:pPr>
          </w:p>
          <w:p w14:paraId="02BB05E6" w14:textId="77777777" w:rsidR="001661E1" w:rsidRDefault="001661E1" w:rsidP="00211517">
            <w:pPr>
              <w:spacing w:after="100" w:line="240" w:lineRule="auto"/>
            </w:pPr>
          </w:p>
          <w:p w14:paraId="6BB08C62" w14:textId="77777777" w:rsidR="001661E1" w:rsidRDefault="001661E1" w:rsidP="00211517">
            <w:pPr>
              <w:spacing w:after="100" w:line="240" w:lineRule="auto"/>
            </w:pPr>
          </w:p>
          <w:p w14:paraId="5B4B10D7" w14:textId="675C8488" w:rsidR="001661E1" w:rsidRDefault="001661E1" w:rsidP="001661E1">
            <w:pPr>
              <w:spacing w:after="0" w:line="240" w:lineRule="auto"/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L5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552F" w14:textId="77777777" w:rsidR="00211517" w:rsidRDefault="00211517" w:rsidP="00211517">
            <w:pPr>
              <w:spacing w:after="0" w:line="240" w:lineRule="auto"/>
            </w:pPr>
          </w:p>
          <w:p w14:paraId="7C28DD6F" w14:textId="77777777" w:rsidR="00FE7E79" w:rsidRDefault="00FE7E79" w:rsidP="00211517">
            <w:pPr>
              <w:spacing w:after="0" w:line="240" w:lineRule="auto"/>
            </w:pPr>
          </w:p>
          <w:p w14:paraId="6260CC1F" w14:textId="77777777" w:rsidR="00FE7E79" w:rsidRDefault="00FE7E79" w:rsidP="00211517">
            <w:pPr>
              <w:spacing w:after="0" w:line="240" w:lineRule="auto"/>
            </w:pPr>
          </w:p>
          <w:p w14:paraId="7207646F" w14:textId="77777777" w:rsidR="00FE7E79" w:rsidRDefault="00FE7E79" w:rsidP="00211517">
            <w:pPr>
              <w:spacing w:after="0" w:line="240" w:lineRule="auto"/>
            </w:pPr>
          </w:p>
          <w:p w14:paraId="69D1E025" w14:textId="0A83DDCB" w:rsidR="00FE7E79" w:rsidRDefault="00FE7E79" w:rsidP="002115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23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6F89" w14:textId="77777777" w:rsidR="00211517" w:rsidRDefault="00211517" w:rsidP="00211517">
            <w:pPr>
              <w:spacing w:after="0" w:line="240" w:lineRule="auto"/>
            </w:pPr>
          </w:p>
          <w:p w14:paraId="02517B73" w14:textId="77777777" w:rsidR="001661E1" w:rsidRDefault="001661E1" w:rsidP="00211517">
            <w:pPr>
              <w:spacing w:after="0" w:line="240" w:lineRule="auto"/>
            </w:pPr>
          </w:p>
          <w:p w14:paraId="232DCCD4" w14:textId="77777777" w:rsidR="001661E1" w:rsidRDefault="001661E1" w:rsidP="00211517">
            <w:pPr>
              <w:spacing w:after="0" w:line="240" w:lineRule="auto"/>
            </w:pPr>
          </w:p>
          <w:p w14:paraId="3390D5B1" w14:textId="6DAF0F95" w:rsidR="001661E1" w:rsidRDefault="001661E1" w:rsidP="00211517">
            <w:pPr>
              <w:spacing w:after="0" w:line="240" w:lineRule="auto"/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65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F858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4F0514A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CA15419" w14:textId="5B6D234E" w:rsidR="001661E1" w:rsidRPr="00454F79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5662B081" w14:textId="64241F8B" w:rsidR="00211517" w:rsidRDefault="001661E1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BE0B3" w14:textId="77777777" w:rsidR="00211517" w:rsidRDefault="00211517" w:rsidP="002115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57E77FC5" w14:textId="77777777" w:rsidR="001661E1" w:rsidRDefault="001661E1" w:rsidP="002115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231A3076" w14:textId="5A6F0E6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128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27439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53317849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E07099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4C5C85" w14:textId="3EF77811" w:rsidR="001661E1" w:rsidRPr="00454F79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3EC1F26A" w14:textId="78864A55" w:rsidR="00211517" w:rsidRDefault="001661E1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769ECF83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D45B" w14:textId="77777777" w:rsidR="001661E1" w:rsidRDefault="001661E1" w:rsidP="001661E1">
            <w:pPr>
              <w:spacing w:after="0" w:line="240" w:lineRule="auto"/>
            </w:pPr>
          </w:p>
          <w:p w14:paraId="51567C9C" w14:textId="77777777" w:rsidR="001661E1" w:rsidRDefault="001661E1" w:rsidP="001661E1">
            <w:pPr>
              <w:spacing w:after="0" w:line="240" w:lineRule="auto"/>
            </w:pPr>
          </w:p>
          <w:p w14:paraId="11EE860D" w14:textId="3E7BA29B" w:rsidR="001661E1" w:rsidRDefault="001661E1" w:rsidP="001661E1">
            <w:pPr>
              <w:spacing w:after="0" w:line="240" w:lineRule="auto"/>
            </w:pPr>
          </w:p>
          <w:p w14:paraId="2A620C41" w14:textId="77777777" w:rsidR="001661E1" w:rsidRDefault="001661E1" w:rsidP="001661E1">
            <w:pPr>
              <w:spacing w:after="0" w:line="240" w:lineRule="auto"/>
            </w:pPr>
          </w:p>
          <w:p w14:paraId="3024A492" w14:textId="77777777" w:rsidR="001661E1" w:rsidRP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M10</w:t>
            </w:r>
          </w:p>
          <w:p w14:paraId="54CAD934" w14:textId="77777777" w:rsidR="001661E1" w:rsidRDefault="001661E1" w:rsidP="001661E1">
            <w:pPr>
              <w:spacing w:after="0" w:line="240" w:lineRule="auto"/>
            </w:pPr>
          </w:p>
          <w:p w14:paraId="3D8297BA" w14:textId="77777777" w:rsidR="001661E1" w:rsidRDefault="001661E1" w:rsidP="001661E1">
            <w:pPr>
              <w:spacing w:after="0" w:line="240" w:lineRule="auto"/>
            </w:pPr>
          </w:p>
          <w:p w14:paraId="63AEC2D0" w14:textId="77777777" w:rsidR="001661E1" w:rsidRDefault="001661E1" w:rsidP="001661E1">
            <w:pPr>
              <w:spacing w:after="0" w:line="240" w:lineRule="auto"/>
            </w:pPr>
          </w:p>
          <w:p w14:paraId="0D50812D" w14:textId="77777777" w:rsidR="001661E1" w:rsidRDefault="001661E1" w:rsidP="001661E1">
            <w:pPr>
              <w:spacing w:after="0" w:line="240" w:lineRule="auto"/>
            </w:pPr>
          </w:p>
          <w:p w14:paraId="39AEB52C" w14:textId="64784E39" w:rsidR="001661E1" w:rsidRDefault="001661E1" w:rsidP="001661E1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DF179" w14:textId="77777777" w:rsidR="001661E1" w:rsidRDefault="001661E1" w:rsidP="001661E1">
            <w:pPr>
              <w:spacing w:after="0" w:line="240" w:lineRule="auto"/>
            </w:pPr>
          </w:p>
          <w:p w14:paraId="00D58958" w14:textId="77777777" w:rsidR="00FE7E79" w:rsidRDefault="00FE7E79" w:rsidP="001661E1">
            <w:pPr>
              <w:spacing w:after="0" w:line="240" w:lineRule="auto"/>
            </w:pPr>
          </w:p>
          <w:p w14:paraId="50B72711" w14:textId="77777777" w:rsidR="00FE7E79" w:rsidRDefault="00FE7E79" w:rsidP="001661E1">
            <w:pPr>
              <w:spacing w:after="0" w:line="240" w:lineRule="auto"/>
            </w:pPr>
          </w:p>
          <w:p w14:paraId="6CFE3E95" w14:textId="77777777" w:rsidR="00FE7E79" w:rsidRDefault="00FE7E79" w:rsidP="001661E1">
            <w:pPr>
              <w:spacing w:after="0" w:line="240" w:lineRule="auto"/>
            </w:pPr>
          </w:p>
          <w:p w14:paraId="7E692E19" w14:textId="4700E0AE" w:rsidR="00FE7E79" w:rsidRPr="00FE7E79" w:rsidRDefault="00FE7E79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16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43BBC" w14:textId="77777777" w:rsidR="001661E1" w:rsidRDefault="001661E1" w:rsidP="001661E1">
            <w:pPr>
              <w:spacing w:after="0" w:line="240" w:lineRule="auto"/>
            </w:pPr>
          </w:p>
          <w:p w14:paraId="0FB72699" w14:textId="77777777" w:rsidR="001661E1" w:rsidRDefault="001661E1" w:rsidP="001661E1">
            <w:pPr>
              <w:spacing w:after="0" w:line="240" w:lineRule="auto"/>
            </w:pPr>
          </w:p>
          <w:p w14:paraId="2C3C7C08" w14:textId="77777777" w:rsidR="001661E1" w:rsidRDefault="001661E1" w:rsidP="001661E1">
            <w:pPr>
              <w:spacing w:after="0" w:line="240" w:lineRule="auto"/>
            </w:pPr>
          </w:p>
          <w:p w14:paraId="6A494C22" w14:textId="77777777" w:rsidR="001661E1" w:rsidRDefault="001661E1" w:rsidP="001661E1">
            <w:pPr>
              <w:spacing w:after="0" w:line="240" w:lineRule="auto"/>
            </w:pPr>
          </w:p>
          <w:p w14:paraId="241A8279" w14:textId="0EC77026" w:rsidR="001661E1" w:rsidRDefault="001661E1" w:rsidP="001661E1">
            <w:pPr>
              <w:spacing w:after="0" w:line="240" w:lineRule="auto"/>
            </w:pPr>
            <w:r w:rsidRPr="001661E1">
              <w:rPr>
                <w:rFonts w:ascii="Times New Roman" w:hAnsi="Times New Roman"/>
                <w:b/>
                <w:bCs/>
                <w:sz w:val="32"/>
                <w:szCs w:val="32"/>
              </w:rPr>
              <w:t>75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4F04C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F04D627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D005F4C" w14:textId="5A5376E3" w:rsidR="001661E1" w:rsidRPr="00454F79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280C2C82" w14:textId="1254D4D5" w:rsidR="001661E1" w:rsidRDefault="001661E1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E37A8" w14:textId="77777777" w:rsidR="001661E1" w:rsidRDefault="001661E1" w:rsidP="001661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69D06E1D" w14:textId="77777777" w:rsidR="001661E1" w:rsidRDefault="001661E1" w:rsidP="001661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0B28FCEC" w14:textId="77777777" w:rsidR="001661E1" w:rsidRDefault="001661E1" w:rsidP="001661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761434D1" w14:textId="7C1D4D3C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160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DCFC2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4FC80BFC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8809977" w14:textId="77777777" w:rsidR="001661E1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8C38AF" w14:textId="22B877E4" w:rsidR="001661E1" w:rsidRPr="00454F79" w:rsidRDefault="001661E1" w:rsidP="001661E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60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003B1B9C" w14:textId="06674BDF" w:rsidR="001661E1" w:rsidRDefault="001661E1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1661E1" w14:paraId="49892F6B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DECB" w14:textId="77777777" w:rsidR="001661E1" w:rsidRDefault="001661E1" w:rsidP="001661E1">
            <w:pPr>
              <w:spacing w:after="0" w:line="240" w:lineRule="auto"/>
            </w:pPr>
          </w:p>
          <w:p w14:paraId="04B130EA" w14:textId="77777777" w:rsidR="001661E1" w:rsidRDefault="001661E1" w:rsidP="001661E1">
            <w:pPr>
              <w:spacing w:after="0" w:line="240" w:lineRule="auto"/>
            </w:pPr>
          </w:p>
          <w:p w14:paraId="632B9EB1" w14:textId="77777777" w:rsidR="001661E1" w:rsidRDefault="001661E1" w:rsidP="001661E1">
            <w:pPr>
              <w:spacing w:after="0" w:line="240" w:lineRule="auto"/>
            </w:pPr>
          </w:p>
          <w:p w14:paraId="438244E1" w14:textId="77777777" w:rsidR="001661E1" w:rsidRDefault="001661E1" w:rsidP="001661E1">
            <w:pPr>
              <w:spacing w:after="0" w:line="240" w:lineRule="auto"/>
            </w:pPr>
          </w:p>
          <w:p w14:paraId="6429D1EB" w14:textId="4E70B6CB" w:rsidR="001661E1" w:rsidRDefault="001661E1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M11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2C44" w14:textId="77777777" w:rsidR="001661E1" w:rsidRDefault="001661E1" w:rsidP="001661E1">
            <w:pPr>
              <w:spacing w:after="0" w:line="240" w:lineRule="auto"/>
            </w:pPr>
          </w:p>
          <w:p w14:paraId="1B67DD8A" w14:textId="77777777" w:rsidR="00FE7E79" w:rsidRDefault="00FE7E79" w:rsidP="001661E1">
            <w:pPr>
              <w:spacing w:after="0" w:line="240" w:lineRule="auto"/>
            </w:pPr>
          </w:p>
          <w:p w14:paraId="0176C7CE" w14:textId="77777777" w:rsidR="00FE7E79" w:rsidRDefault="00FE7E79" w:rsidP="001661E1">
            <w:pPr>
              <w:spacing w:after="0" w:line="240" w:lineRule="auto"/>
            </w:pPr>
          </w:p>
          <w:p w14:paraId="3F4DB430" w14:textId="77777777" w:rsidR="00FE7E79" w:rsidRDefault="00FE7E79" w:rsidP="001661E1">
            <w:pPr>
              <w:spacing w:after="0" w:line="240" w:lineRule="auto"/>
            </w:pPr>
          </w:p>
          <w:p w14:paraId="33670482" w14:textId="55BB611A" w:rsidR="00FE7E79" w:rsidRDefault="00FE7E79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3425" w14:textId="77777777" w:rsidR="001661E1" w:rsidRDefault="001661E1" w:rsidP="001661E1">
            <w:pPr>
              <w:spacing w:after="0" w:line="240" w:lineRule="auto"/>
            </w:pPr>
          </w:p>
          <w:p w14:paraId="01E15CF4" w14:textId="77777777" w:rsidR="003044E2" w:rsidRDefault="003044E2" w:rsidP="001661E1">
            <w:pPr>
              <w:spacing w:after="0" w:line="240" w:lineRule="auto"/>
            </w:pPr>
          </w:p>
          <w:p w14:paraId="49935017" w14:textId="77777777" w:rsidR="003044E2" w:rsidRDefault="003044E2" w:rsidP="001661E1">
            <w:pPr>
              <w:spacing w:after="0" w:line="240" w:lineRule="auto"/>
            </w:pPr>
          </w:p>
          <w:p w14:paraId="1224BB6F" w14:textId="65CC5FF2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70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F0239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544D524" w14:textId="79899B7D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26373A63" w14:textId="6CB1BC16" w:rsidR="001661E1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15742" w14:textId="77777777" w:rsidR="001661E1" w:rsidRDefault="001661E1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2FC7B01F" w14:textId="5B63A7B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136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27BE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2BF39923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46A9E2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F01899" w14:textId="4E301B0D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1ABC6C08" w14:textId="2D4E02B2" w:rsidR="001661E1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4D1E446A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3D9F" w14:textId="77777777" w:rsidR="003044E2" w:rsidRDefault="003044E2" w:rsidP="001661E1">
            <w:pPr>
              <w:spacing w:after="0" w:line="240" w:lineRule="auto"/>
            </w:pPr>
          </w:p>
          <w:p w14:paraId="7E1EDEB3" w14:textId="77777777" w:rsidR="003044E2" w:rsidRDefault="003044E2" w:rsidP="001661E1">
            <w:pPr>
              <w:spacing w:after="0" w:line="240" w:lineRule="auto"/>
            </w:pPr>
          </w:p>
          <w:p w14:paraId="5377A463" w14:textId="77777777" w:rsidR="003044E2" w:rsidRDefault="003044E2" w:rsidP="001661E1">
            <w:pPr>
              <w:spacing w:after="0" w:line="240" w:lineRule="auto"/>
            </w:pPr>
          </w:p>
          <w:p w14:paraId="4B181D60" w14:textId="77777777" w:rsidR="003044E2" w:rsidRDefault="003044E2" w:rsidP="001661E1">
            <w:pPr>
              <w:spacing w:after="0" w:line="240" w:lineRule="auto"/>
            </w:pPr>
          </w:p>
          <w:p w14:paraId="105D439F" w14:textId="57E25F8C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M12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3A88" w14:textId="77777777" w:rsidR="003044E2" w:rsidRDefault="003044E2" w:rsidP="001661E1">
            <w:pPr>
              <w:spacing w:after="0" w:line="240" w:lineRule="auto"/>
            </w:pPr>
          </w:p>
          <w:p w14:paraId="7F6DCFEB" w14:textId="77777777" w:rsidR="00FE7E79" w:rsidRDefault="00FE7E79" w:rsidP="001661E1">
            <w:pPr>
              <w:spacing w:after="0" w:line="240" w:lineRule="auto"/>
            </w:pPr>
          </w:p>
          <w:p w14:paraId="330F4442" w14:textId="77777777" w:rsidR="00FE7E79" w:rsidRDefault="00FE7E79" w:rsidP="001661E1">
            <w:pPr>
              <w:spacing w:after="0" w:line="240" w:lineRule="auto"/>
            </w:pPr>
          </w:p>
          <w:p w14:paraId="6876EA13" w14:textId="77777777" w:rsidR="00FE7E79" w:rsidRDefault="00FE7E79" w:rsidP="001661E1">
            <w:pPr>
              <w:spacing w:after="0" w:line="240" w:lineRule="auto"/>
            </w:pPr>
          </w:p>
          <w:p w14:paraId="64F7F71D" w14:textId="34FEBA96" w:rsidR="00FE7E79" w:rsidRDefault="00FE7E79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23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AB4D5" w14:textId="77777777" w:rsidR="003044E2" w:rsidRDefault="003044E2" w:rsidP="001661E1">
            <w:pPr>
              <w:spacing w:after="0" w:line="240" w:lineRule="auto"/>
            </w:pPr>
          </w:p>
          <w:p w14:paraId="489E1B34" w14:textId="77777777" w:rsidR="003044E2" w:rsidRDefault="003044E2" w:rsidP="001661E1">
            <w:pPr>
              <w:spacing w:after="0" w:line="240" w:lineRule="auto"/>
            </w:pPr>
          </w:p>
          <w:p w14:paraId="65AAF7C0" w14:textId="77777777" w:rsidR="003044E2" w:rsidRDefault="003044E2" w:rsidP="001661E1">
            <w:pPr>
              <w:spacing w:after="0" w:line="240" w:lineRule="auto"/>
            </w:pPr>
          </w:p>
          <w:p w14:paraId="7D2810DE" w14:textId="77777777" w:rsidR="003044E2" w:rsidRDefault="003044E2" w:rsidP="001661E1">
            <w:pPr>
              <w:spacing w:after="0" w:line="240" w:lineRule="auto"/>
            </w:pPr>
          </w:p>
          <w:p w14:paraId="17CFF0E6" w14:textId="2EB21B72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65 minutes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2CDF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1167B6" w14:textId="58EAF426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1F596779" w14:textId="7CC4BA75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33E1C" w14:textId="5493B99C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20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batteries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A6903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459B7DB1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931D4D3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BEA794" w14:textId="1F8B0125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7FD29800" w14:textId="382F953C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190230FB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74269" w14:textId="77777777" w:rsidR="003044E2" w:rsidRDefault="003044E2" w:rsidP="001661E1">
            <w:pPr>
              <w:spacing w:after="0" w:line="240" w:lineRule="auto"/>
            </w:pPr>
          </w:p>
          <w:p w14:paraId="5474FD3E" w14:textId="77777777" w:rsidR="003044E2" w:rsidRDefault="003044E2" w:rsidP="001661E1">
            <w:pPr>
              <w:spacing w:after="0" w:line="240" w:lineRule="auto"/>
            </w:pPr>
          </w:p>
          <w:p w14:paraId="2D4F7864" w14:textId="77777777" w:rsidR="003044E2" w:rsidRDefault="003044E2" w:rsidP="001661E1">
            <w:pPr>
              <w:spacing w:after="0" w:line="240" w:lineRule="auto"/>
            </w:pPr>
          </w:p>
          <w:p w14:paraId="01246302" w14:textId="652100AD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M14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FF87" w14:textId="77777777" w:rsidR="003044E2" w:rsidRDefault="003044E2" w:rsidP="001661E1">
            <w:pPr>
              <w:spacing w:after="0" w:line="240" w:lineRule="auto"/>
            </w:pPr>
          </w:p>
          <w:p w14:paraId="2ABFEE99" w14:textId="77777777" w:rsidR="00FE7E79" w:rsidRDefault="00FE7E79" w:rsidP="001661E1">
            <w:pPr>
              <w:spacing w:after="0" w:line="240" w:lineRule="auto"/>
            </w:pPr>
          </w:p>
          <w:p w14:paraId="1A959ADA" w14:textId="77777777" w:rsidR="00FE7E79" w:rsidRDefault="00FE7E79" w:rsidP="001661E1">
            <w:pPr>
              <w:spacing w:after="0" w:line="240" w:lineRule="auto"/>
            </w:pPr>
          </w:p>
          <w:p w14:paraId="6BF6F062" w14:textId="3E50BD52" w:rsidR="00FE7E79" w:rsidRDefault="00FE7E79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7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C7CF4" w14:textId="77777777" w:rsidR="003044E2" w:rsidRDefault="003044E2" w:rsidP="001661E1">
            <w:pPr>
              <w:spacing w:after="0" w:line="240" w:lineRule="auto"/>
            </w:pPr>
          </w:p>
          <w:p w14:paraId="770D9361" w14:textId="77777777" w:rsidR="003044E2" w:rsidRDefault="003044E2" w:rsidP="001661E1">
            <w:pPr>
              <w:spacing w:after="0" w:line="240" w:lineRule="auto"/>
            </w:pPr>
          </w:p>
          <w:p w14:paraId="32CB6D21" w14:textId="77777777" w:rsidR="003044E2" w:rsidRDefault="003044E2" w:rsidP="001661E1">
            <w:pPr>
              <w:spacing w:after="0" w:line="240" w:lineRule="auto"/>
            </w:pPr>
          </w:p>
          <w:p w14:paraId="7B70C354" w14:textId="242ECAC5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55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023D2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D3037C" w14:textId="41CA8C96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30027044" w14:textId="66395DA6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9B931" w14:textId="266D9A54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80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67617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3C8D5654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535A5AA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2139BB" w14:textId="3A9CE21B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6C627A7E" w14:textId="03B0A603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260E6D85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17A6E" w14:textId="77777777" w:rsidR="003044E2" w:rsidRDefault="003044E2" w:rsidP="001661E1">
            <w:pPr>
              <w:spacing w:after="0" w:line="240" w:lineRule="auto"/>
            </w:pPr>
          </w:p>
          <w:p w14:paraId="2D9A7364" w14:textId="77777777" w:rsidR="003044E2" w:rsidRDefault="003044E2" w:rsidP="001661E1">
            <w:pPr>
              <w:spacing w:after="0" w:line="240" w:lineRule="auto"/>
            </w:pPr>
          </w:p>
          <w:p w14:paraId="37D76F87" w14:textId="77777777" w:rsidR="003044E2" w:rsidRDefault="003044E2" w:rsidP="001661E1">
            <w:pPr>
              <w:spacing w:after="0" w:line="240" w:lineRule="auto"/>
            </w:pPr>
          </w:p>
          <w:p w14:paraId="13641060" w14:textId="77777777" w:rsidR="003044E2" w:rsidRDefault="003044E2" w:rsidP="001661E1">
            <w:pPr>
              <w:spacing w:after="0" w:line="240" w:lineRule="auto"/>
            </w:pPr>
          </w:p>
          <w:p w14:paraId="14FA3977" w14:textId="48727F5B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M15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77764" w14:textId="77777777" w:rsidR="003044E2" w:rsidRDefault="003044E2" w:rsidP="001661E1">
            <w:pPr>
              <w:spacing w:after="0" w:line="240" w:lineRule="auto"/>
            </w:pPr>
          </w:p>
          <w:p w14:paraId="0C4DFF4C" w14:textId="77777777" w:rsidR="00FE7E79" w:rsidRDefault="00FE7E79" w:rsidP="001661E1">
            <w:pPr>
              <w:spacing w:after="0" w:line="240" w:lineRule="auto"/>
            </w:pPr>
          </w:p>
          <w:p w14:paraId="084FD1EC" w14:textId="77777777" w:rsidR="00FE7E79" w:rsidRDefault="00FE7E79" w:rsidP="001661E1">
            <w:pPr>
              <w:spacing w:after="0" w:line="240" w:lineRule="auto"/>
            </w:pPr>
          </w:p>
          <w:p w14:paraId="02A71CAC" w14:textId="77777777" w:rsidR="00FE7E79" w:rsidRDefault="00FE7E79" w:rsidP="001661E1">
            <w:pPr>
              <w:spacing w:after="0" w:line="240" w:lineRule="auto"/>
            </w:pPr>
          </w:p>
          <w:p w14:paraId="5E7B34F0" w14:textId="31F87D02" w:rsidR="00FE7E79" w:rsidRDefault="00FE7E79" w:rsidP="001661E1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8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18A5" w14:textId="77777777" w:rsidR="003044E2" w:rsidRDefault="003044E2" w:rsidP="001661E1">
            <w:pPr>
              <w:spacing w:after="0" w:line="240" w:lineRule="auto"/>
            </w:pPr>
          </w:p>
          <w:p w14:paraId="22D1B75F" w14:textId="77777777" w:rsidR="003044E2" w:rsidRDefault="003044E2" w:rsidP="001661E1">
            <w:pPr>
              <w:spacing w:after="0" w:line="240" w:lineRule="auto"/>
            </w:pPr>
          </w:p>
          <w:p w14:paraId="288C6E53" w14:textId="77777777" w:rsidR="003044E2" w:rsidRDefault="003044E2" w:rsidP="001661E1">
            <w:pPr>
              <w:spacing w:after="0" w:line="240" w:lineRule="auto"/>
            </w:pPr>
          </w:p>
          <w:p w14:paraId="37AAC98F" w14:textId="1656920F" w:rsidR="003044E2" w:rsidRDefault="003044E2" w:rsidP="001661E1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50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F4B5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2E033BC8" w14:textId="008EAE88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8FC81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10E6CD38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4D193069" w14:textId="3899486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60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7252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72395F78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E107AD4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944D0C8" w14:textId="3709D058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5A63144B" w14:textId="600A8A95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42375663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4D57" w14:textId="77777777" w:rsidR="003044E2" w:rsidRDefault="003044E2" w:rsidP="003044E2">
            <w:pPr>
              <w:spacing w:after="0" w:line="240" w:lineRule="auto"/>
            </w:pPr>
          </w:p>
          <w:p w14:paraId="7CE2EAFE" w14:textId="77777777" w:rsidR="003044E2" w:rsidRDefault="003044E2" w:rsidP="003044E2">
            <w:pPr>
              <w:spacing w:after="0" w:line="240" w:lineRule="auto"/>
            </w:pPr>
          </w:p>
          <w:p w14:paraId="3A2BB8C3" w14:textId="77777777" w:rsidR="003044E2" w:rsidRDefault="003044E2" w:rsidP="003044E2">
            <w:pPr>
              <w:spacing w:after="0" w:line="240" w:lineRule="auto"/>
            </w:pPr>
          </w:p>
          <w:p w14:paraId="6F95316E" w14:textId="77777777" w:rsidR="003044E2" w:rsidRDefault="003044E2" w:rsidP="003044E2">
            <w:pPr>
              <w:spacing w:after="0" w:line="240" w:lineRule="auto"/>
            </w:pPr>
          </w:p>
          <w:p w14:paraId="1B6B7992" w14:textId="09A403E0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M16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5A7C1" w14:textId="77777777" w:rsidR="003044E2" w:rsidRDefault="003044E2" w:rsidP="003044E2">
            <w:pPr>
              <w:spacing w:after="0" w:line="240" w:lineRule="auto"/>
            </w:pPr>
          </w:p>
          <w:p w14:paraId="48DBF441" w14:textId="77777777" w:rsidR="00FE7E79" w:rsidRDefault="00FE7E79" w:rsidP="003044E2">
            <w:pPr>
              <w:spacing w:after="0" w:line="240" w:lineRule="auto"/>
            </w:pPr>
          </w:p>
          <w:p w14:paraId="6E465D52" w14:textId="77777777" w:rsidR="00FE7E79" w:rsidRDefault="00FE7E79" w:rsidP="003044E2">
            <w:pPr>
              <w:spacing w:after="0" w:line="240" w:lineRule="auto"/>
            </w:pPr>
          </w:p>
          <w:p w14:paraId="1F2ECB4D" w14:textId="77777777" w:rsidR="00FE7E79" w:rsidRDefault="00FE7E79" w:rsidP="003044E2">
            <w:pPr>
              <w:spacing w:after="0" w:line="240" w:lineRule="auto"/>
            </w:pPr>
          </w:p>
          <w:p w14:paraId="05239E33" w14:textId="7A2E60AF" w:rsidR="00FE7E79" w:rsidRDefault="00FE7E79" w:rsidP="003044E2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35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0E3FB" w14:textId="77777777" w:rsidR="003044E2" w:rsidRDefault="003044E2" w:rsidP="003044E2">
            <w:pPr>
              <w:spacing w:after="0" w:line="240" w:lineRule="auto"/>
            </w:pPr>
          </w:p>
          <w:p w14:paraId="00DA531A" w14:textId="77777777" w:rsidR="003044E2" w:rsidRDefault="003044E2" w:rsidP="003044E2">
            <w:pPr>
              <w:spacing w:after="0" w:line="240" w:lineRule="auto"/>
            </w:pPr>
          </w:p>
          <w:p w14:paraId="2E0C5753" w14:textId="77777777" w:rsidR="003044E2" w:rsidRDefault="003044E2" w:rsidP="003044E2">
            <w:pPr>
              <w:spacing w:after="0" w:line="240" w:lineRule="auto"/>
            </w:pPr>
          </w:p>
          <w:p w14:paraId="4278BAEE" w14:textId="5971675B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60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BA589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2CA82357" w14:textId="0FAA286D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B4EB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49608324" w14:textId="32194B4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60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1DF4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33170397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4F18BB4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18935AF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 35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1693E14F" w14:textId="57DD4461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08735E4A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2CAF" w14:textId="77777777" w:rsidR="003044E2" w:rsidRDefault="003044E2" w:rsidP="003044E2">
            <w:pPr>
              <w:spacing w:after="0" w:line="240" w:lineRule="auto"/>
            </w:pPr>
          </w:p>
          <w:p w14:paraId="76948F12" w14:textId="77777777" w:rsidR="003044E2" w:rsidRDefault="003044E2" w:rsidP="003044E2">
            <w:pPr>
              <w:spacing w:after="0" w:line="240" w:lineRule="auto"/>
            </w:pPr>
          </w:p>
          <w:p w14:paraId="3B58549A" w14:textId="77777777" w:rsidR="003044E2" w:rsidRDefault="003044E2" w:rsidP="003044E2">
            <w:pPr>
              <w:spacing w:after="0" w:line="240" w:lineRule="auto"/>
            </w:pPr>
          </w:p>
          <w:p w14:paraId="45962B45" w14:textId="77777777" w:rsidR="003044E2" w:rsidRDefault="003044E2" w:rsidP="003044E2">
            <w:pPr>
              <w:spacing w:after="0" w:line="240" w:lineRule="auto"/>
            </w:pPr>
          </w:p>
          <w:p w14:paraId="4C0A428E" w14:textId="604F70BF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Ns 40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21977" w14:textId="77777777" w:rsidR="003044E2" w:rsidRDefault="003044E2" w:rsidP="003044E2">
            <w:pPr>
              <w:spacing w:after="0" w:line="240" w:lineRule="auto"/>
            </w:pPr>
          </w:p>
          <w:p w14:paraId="284E8FC0" w14:textId="77777777" w:rsidR="00FE7E79" w:rsidRDefault="00FE7E79" w:rsidP="003044E2">
            <w:pPr>
              <w:spacing w:after="0" w:line="240" w:lineRule="auto"/>
            </w:pPr>
          </w:p>
          <w:p w14:paraId="7A771B0C" w14:textId="77777777" w:rsidR="00FE7E79" w:rsidRDefault="00FE7E79" w:rsidP="003044E2">
            <w:pPr>
              <w:spacing w:after="0" w:line="240" w:lineRule="auto"/>
            </w:pPr>
          </w:p>
          <w:p w14:paraId="597220C5" w14:textId="77777777" w:rsidR="00FE7E79" w:rsidRDefault="00FE7E79" w:rsidP="003044E2">
            <w:pPr>
              <w:spacing w:after="0" w:line="240" w:lineRule="auto"/>
            </w:pPr>
          </w:p>
          <w:p w14:paraId="40A8325A" w14:textId="07E27D96" w:rsidR="00FE7E79" w:rsidRDefault="00FE7E79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13 heures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D0CA3" w14:textId="77777777" w:rsidR="003044E2" w:rsidRDefault="003044E2" w:rsidP="003044E2">
            <w:pPr>
              <w:spacing w:after="0" w:line="240" w:lineRule="auto"/>
            </w:pPr>
          </w:p>
          <w:p w14:paraId="61A5868C" w14:textId="77777777" w:rsidR="003044E2" w:rsidRDefault="003044E2" w:rsidP="003044E2">
            <w:pPr>
              <w:spacing w:after="0" w:line="240" w:lineRule="auto"/>
            </w:pPr>
          </w:p>
          <w:p w14:paraId="5512DB98" w14:textId="77777777" w:rsidR="003044E2" w:rsidRDefault="003044E2" w:rsidP="003044E2">
            <w:pPr>
              <w:spacing w:after="0" w:line="240" w:lineRule="auto"/>
            </w:pPr>
          </w:p>
          <w:p w14:paraId="0FA08EB3" w14:textId="32A3A8FE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75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9B9A7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441A3B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1D8F2100" w14:textId="63AF05C0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CF3E9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61B5CD76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16F1CAC7" w14:textId="6E392FC2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200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F72E4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64575F88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F8C1EC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034223A" w14:textId="26BF27BF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60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54FCFC99" w14:textId="3B11B3FB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2D45F969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6034A" w14:textId="77777777" w:rsidR="003044E2" w:rsidRDefault="003044E2" w:rsidP="003044E2">
            <w:pPr>
              <w:spacing w:after="0" w:line="240" w:lineRule="auto"/>
            </w:pPr>
          </w:p>
          <w:p w14:paraId="0AB8FDAF" w14:textId="77777777" w:rsidR="003044E2" w:rsidRDefault="003044E2" w:rsidP="003044E2">
            <w:pPr>
              <w:spacing w:after="0" w:line="240" w:lineRule="auto"/>
            </w:pPr>
          </w:p>
          <w:p w14:paraId="75E8E735" w14:textId="77777777" w:rsidR="003044E2" w:rsidRDefault="003044E2" w:rsidP="003044E2">
            <w:pPr>
              <w:spacing w:after="0" w:line="240" w:lineRule="auto"/>
            </w:pPr>
          </w:p>
          <w:p w14:paraId="02FAC4C8" w14:textId="77777777" w:rsidR="003044E2" w:rsidRDefault="003044E2" w:rsidP="003044E2">
            <w:pPr>
              <w:spacing w:after="0" w:line="240" w:lineRule="auto"/>
            </w:pPr>
          </w:p>
          <w:p w14:paraId="09B6108D" w14:textId="62B38225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Ns 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60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D619" w14:textId="77777777" w:rsidR="003044E2" w:rsidRDefault="003044E2" w:rsidP="003044E2">
            <w:pPr>
              <w:spacing w:after="0" w:line="240" w:lineRule="auto"/>
            </w:pPr>
          </w:p>
          <w:p w14:paraId="141E06A5" w14:textId="77777777" w:rsidR="00A30D10" w:rsidRDefault="00A30D10" w:rsidP="003044E2">
            <w:pPr>
              <w:spacing w:after="0" w:line="240" w:lineRule="auto"/>
            </w:pPr>
          </w:p>
          <w:p w14:paraId="783E5E72" w14:textId="77777777" w:rsidR="00A30D10" w:rsidRDefault="00A30D10" w:rsidP="003044E2">
            <w:pPr>
              <w:spacing w:after="0" w:line="240" w:lineRule="auto"/>
            </w:pPr>
          </w:p>
          <w:p w14:paraId="02740F63" w14:textId="77777777" w:rsidR="00A30D10" w:rsidRDefault="00A30D10" w:rsidP="003044E2">
            <w:pPr>
              <w:spacing w:after="0" w:line="240" w:lineRule="auto"/>
            </w:pPr>
          </w:p>
          <w:p w14:paraId="28A5A4C6" w14:textId="7F0CB1C6" w:rsidR="00A30D10" w:rsidRDefault="00A30D10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4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1302A" w14:textId="77777777" w:rsidR="003044E2" w:rsidRDefault="003044E2" w:rsidP="003044E2">
            <w:pPr>
              <w:spacing w:after="0" w:line="240" w:lineRule="auto"/>
            </w:pPr>
          </w:p>
          <w:p w14:paraId="6DD172B4" w14:textId="77777777" w:rsidR="003044E2" w:rsidRDefault="003044E2" w:rsidP="003044E2">
            <w:pPr>
              <w:spacing w:after="0" w:line="240" w:lineRule="auto"/>
            </w:pPr>
          </w:p>
          <w:p w14:paraId="172A4D1E" w14:textId="77777777" w:rsidR="003044E2" w:rsidRDefault="003044E2" w:rsidP="003044E2">
            <w:pPr>
              <w:spacing w:after="0" w:line="240" w:lineRule="auto"/>
            </w:pPr>
          </w:p>
          <w:p w14:paraId="75AF1891" w14:textId="7D13FD56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80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ABFE3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EF05AA2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594E6E4E" w14:textId="55D1B34B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3828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49EF56A9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30EA9B73" w14:textId="7DDC5C18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200 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0899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0D447D13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7EEAD1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B030E24" w14:textId="04BD82A6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 6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335A60F2" w14:textId="3F428073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3044E2" w14:paraId="37DC1FBB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02DD0" w14:textId="77777777" w:rsidR="003044E2" w:rsidRDefault="003044E2" w:rsidP="003044E2">
            <w:pPr>
              <w:spacing w:after="0" w:line="240" w:lineRule="auto"/>
            </w:pPr>
          </w:p>
          <w:p w14:paraId="141A5D81" w14:textId="77777777" w:rsidR="003044E2" w:rsidRDefault="003044E2" w:rsidP="003044E2">
            <w:pPr>
              <w:spacing w:after="0" w:line="240" w:lineRule="auto"/>
            </w:pPr>
          </w:p>
          <w:p w14:paraId="5281E8A4" w14:textId="77777777" w:rsidR="003044E2" w:rsidRDefault="003044E2" w:rsidP="003044E2">
            <w:pPr>
              <w:spacing w:after="0" w:line="240" w:lineRule="auto"/>
            </w:pPr>
          </w:p>
          <w:p w14:paraId="5CC6C00E" w14:textId="77777777" w:rsidR="003044E2" w:rsidRDefault="003044E2" w:rsidP="003044E2">
            <w:pPr>
              <w:spacing w:after="0" w:line="240" w:lineRule="auto"/>
            </w:pPr>
          </w:p>
          <w:p w14:paraId="02B59E20" w14:textId="3CB0B097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D23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FF2AB" w14:textId="77777777" w:rsidR="003044E2" w:rsidRDefault="003044E2" w:rsidP="003044E2">
            <w:pPr>
              <w:spacing w:after="0" w:line="240" w:lineRule="auto"/>
            </w:pPr>
          </w:p>
          <w:p w14:paraId="3507227A" w14:textId="77777777" w:rsidR="00A30D10" w:rsidRDefault="00A30D10" w:rsidP="003044E2">
            <w:pPr>
              <w:spacing w:after="0" w:line="240" w:lineRule="auto"/>
            </w:pPr>
          </w:p>
          <w:p w14:paraId="55F4872A" w14:textId="77777777" w:rsidR="00A30D10" w:rsidRDefault="00A30D10" w:rsidP="003044E2">
            <w:pPr>
              <w:spacing w:after="0" w:line="240" w:lineRule="auto"/>
            </w:pPr>
          </w:p>
          <w:p w14:paraId="086AE6E4" w14:textId="77777777" w:rsidR="00A30D10" w:rsidRDefault="00A30D10" w:rsidP="003044E2">
            <w:pPr>
              <w:spacing w:after="0" w:line="240" w:lineRule="auto"/>
            </w:pPr>
          </w:p>
          <w:p w14:paraId="0C7FF42A" w14:textId="0CAFE3E9" w:rsidR="00A30D10" w:rsidRDefault="00A30D10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4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CB95B" w14:textId="77777777" w:rsidR="003044E2" w:rsidRDefault="003044E2" w:rsidP="003044E2">
            <w:pPr>
              <w:spacing w:after="0" w:line="240" w:lineRule="auto"/>
            </w:pPr>
          </w:p>
          <w:p w14:paraId="434FDB7C" w14:textId="77777777" w:rsidR="003044E2" w:rsidRDefault="003044E2" w:rsidP="003044E2">
            <w:pPr>
              <w:spacing w:after="0" w:line="240" w:lineRule="auto"/>
            </w:pPr>
          </w:p>
          <w:p w14:paraId="69A3EE99" w14:textId="77777777" w:rsidR="003044E2" w:rsidRDefault="003044E2" w:rsidP="003044E2">
            <w:pPr>
              <w:spacing w:after="0" w:line="240" w:lineRule="auto"/>
            </w:pPr>
          </w:p>
          <w:p w14:paraId="23C6AE21" w14:textId="51055985" w:rsidR="003044E2" w:rsidRDefault="003044E2" w:rsidP="003044E2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80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1968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A039FAB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1812DB4F" w14:textId="08114AC0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D633F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718523E7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4DF8BC0B" w14:textId="77777777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180</w:t>
            </w:r>
          </w:p>
          <w:p w14:paraId="26741A30" w14:textId="45EDC704" w:rsidR="003044E2" w:rsidRDefault="003044E2" w:rsidP="00FE7E79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8D96F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6CCA2388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1C1F8B1" w14:textId="77777777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96E6183" w14:textId="77777777" w:rsidR="003044E2" w:rsidRPr="00454F79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 65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4F1D7346" w14:textId="0A9FB5CF" w:rsidR="003044E2" w:rsidRDefault="003044E2" w:rsidP="003044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A30D10" w14:paraId="78BBAC8D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D4C47" w14:textId="77777777" w:rsidR="00A30D10" w:rsidRDefault="00A30D10" w:rsidP="00A30D10">
            <w:pPr>
              <w:spacing w:after="0" w:line="240" w:lineRule="auto"/>
            </w:pPr>
          </w:p>
          <w:p w14:paraId="7DB41462" w14:textId="77777777" w:rsidR="00A30D10" w:rsidRDefault="00A30D10" w:rsidP="00A30D10">
            <w:pPr>
              <w:spacing w:after="0" w:line="240" w:lineRule="auto"/>
            </w:pPr>
          </w:p>
          <w:p w14:paraId="007EF695" w14:textId="77777777" w:rsidR="00A30D10" w:rsidRDefault="00A30D10" w:rsidP="00A30D10">
            <w:pPr>
              <w:spacing w:after="0" w:line="240" w:lineRule="auto"/>
            </w:pPr>
          </w:p>
          <w:p w14:paraId="21C652BA" w14:textId="77777777" w:rsidR="00A30D10" w:rsidRDefault="00A30D10" w:rsidP="00A30D10">
            <w:pPr>
              <w:spacing w:after="0" w:line="240" w:lineRule="auto"/>
            </w:pPr>
          </w:p>
          <w:p w14:paraId="5EBAAADD" w14:textId="4D934132" w:rsidR="00A30D10" w:rsidRDefault="00A30D10" w:rsidP="00A30D10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D2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6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840DC" w14:textId="77777777" w:rsidR="00A30D10" w:rsidRDefault="00A30D10" w:rsidP="00A30D10">
            <w:pPr>
              <w:spacing w:after="0" w:line="240" w:lineRule="auto"/>
            </w:pPr>
          </w:p>
          <w:p w14:paraId="3E3D3367" w14:textId="77777777" w:rsidR="00A30D10" w:rsidRDefault="00A30D10" w:rsidP="00A30D10">
            <w:pPr>
              <w:spacing w:after="0" w:line="240" w:lineRule="auto"/>
            </w:pPr>
          </w:p>
          <w:p w14:paraId="4CE9DD72" w14:textId="77777777" w:rsidR="00A30D10" w:rsidRDefault="00A30D10" w:rsidP="00A30D10">
            <w:pPr>
              <w:spacing w:after="0" w:line="240" w:lineRule="auto"/>
            </w:pPr>
          </w:p>
          <w:p w14:paraId="42E12EE3" w14:textId="77777777" w:rsidR="00A30D10" w:rsidRDefault="00A30D10" w:rsidP="00A30D10">
            <w:pPr>
              <w:spacing w:after="0" w:line="240" w:lineRule="auto"/>
            </w:pPr>
          </w:p>
          <w:p w14:paraId="3A39CBA8" w14:textId="65D5F386" w:rsidR="00A30D10" w:rsidRDefault="00A30D10" w:rsidP="00A30D10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5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91A1" w14:textId="77777777" w:rsidR="00A30D10" w:rsidRDefault="00A30D10" w:rsidP="00A30D10">
            <w:pPr>
              <w:spacing w:after="0" w:line="240" w:lineRule="auto"/>
            </w:pPr>
          </w:p>
          <w:p w14:paraId="43C998B7" w14:textId="77777777" w:rsidR="00A30D10" w:rsidRDefault="00A30D10" w:rsidP="00A30D10">
            <w:pPr>
              <w:spacing w:after="0" w:line="240" w:lineRule="auto"/>
            </w:pPr>
          </w:p>
          <w:p w14:paraId="27F48C68" w14:textId="77777777" w:rsidR="00A30D10" w:rsidRDefault="00A30D10" w:rsidP="00A30D10">
            <w:pPr>
              <w:spacing w:after="0" w:line="240" w:lineRule="auto"/>
            </w:pPr>
          </w:p>
          <w:p w14:paraId="5646D109" w14:textId="6BBB4925" w:rsidR="00A30D10" w:rsidRDefault="00A30D10" w:rsidP="00A30D10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80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208B4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244A967" w14:textId="77777777" w:rsidR="00A30D10" w:rsidRPr="00454F79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75CE1A69" w14:textId="1F2376E3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4AB39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18798280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08902558" w14:textId="6534C015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60</w:t>
            </w:r>
          </w:p>
          <w:p w14:paraId="7ED82DAB" w14:textId="1CF56754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CA80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7A2A40D3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205E4ED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72C1EC1" w14:textId="77777777" w:rsidR="00A30D10" w:rsidRPr="00454F79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 65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465CFF51" w14:textId="72A4B6F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  <w:tr w:rsidR="00A30D10" w14:paraId="56FB7471" w14:textId="77777777" w:rsidTr="001661E1">
        <w:tblPrEx>
          <w:tblCellMar>
            <w:top w:w="0" w:type="dxa"/>
            <w:bottom w:w="0" w:type="dxa"/>
          </w:tblCellMar>
        </w:tblPrEx>
        <w:trPr>
          <w:trHeight w:val="2532"/>
        </w:trPr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181A" w14:textId="77777777" w:rsidR="00A30D10" w:rsidRDefault="00A30D10" w:rsidP="00A30D10">
            <w:pPr>
              <w:spacing w:after="0" w:line="240" w:lineRule="auto"/>
            </w:pPr>
          </w:p>
          <w:p w14:paraId="4EC8757C" w14:textId="77777777" w:rsidR="00A30D10" w:rsidRDefault="00A30D10" w:rsidP="00A30D10">
            <w:pPr>
              <w:spacing w:after="0" w:line="240" w:lineRule="auto"/>
            </w:pPr>
          </w:p>
          <w:p w14:paraId="7B50004B" w14:textId="77777777" w:rsidR="00A30D10" w:rsidRDefault="00A30D10" w:rsidP="00A30D10">
            <w:pPr>
              <w:spacing w:after="0" w:line="240" w:lineRule="auto"/>
            </w:pPr>
          </w:p>
          <w:p w14:paraId="47282CD0" w14:textId="77777777" w:rsidR="00A30D10" w:rsidRDefault="00A30D10" w:rsidP="00A30D10">
            <w:pPr>
              <w:spacing w:after="0" w:line="240" w:lineRule="auto"/>
            </w:pPr>
          </w:p>
          <w:p w14:paraId="55479A9D" w14:textId="6C16C5E0" w:rsidR="00A30D10" w:rsidRDefault="00A30D10" w:rsidP="00A30D10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D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31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9834A" w14:textId="77777777" w:rsidR="00A30D10" w:rsidRDefault="00A30D10" w:rsidP="00A30D10">
            <w:pPr>
              <w:spacing w:after="0" w:line="240" w:lineRule="auto"/>
            </w:pPr>
          </w:p>
          <w:p w14:paraId="0D62C894" w14:textId="77777777" w:rsidR="00A30D10" w:rsidRDefault="00A30D10" w:rsidP="00A30D10">
            <w:pPr>
              <w:spacing w:after="0" w:line="240" w:lineRule="auto"/>
            </w:pPr>
          </w:p>
          <w:p w14:paraId="4CEE9ABB" w14:textId="77777777" w:rsidR="00A30D10" w:rsidRDefault="00A30D10" w:rsidP="00A30D10">
            <w:pPr>
              <w:spacing w:after="0" w:line="240" w:lineRule="auto"/>
            </w:pPr>
          </w:p>
          <w:p w14:paraId="7CF303F2" w14:textId="77777777" w:rsidR="00A30D10" w:rsidRDefault="00A30D10" w:rsidP="00A30D10">
            <w:pPr>
              <w:spacing w:after="0" w:line="240" w:lineRule="auto"/>
            </w:pPr>
          </w:p>
          <w:p w14:paraId="37034E14" w14:textId="11EB5CEB" w:rsidR="00A30D10" w:rsidRDefault="00A30D10" w:rsidP="00A30D1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22</w:t>
            </w: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heures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BF4F" w14:textId="77777777" w:rsidR="00A30D10" w:rsidRDefault="00A30D10" w:rsidP="00A30D10">
            <w:pPr>
              <w:spacing w:after="0" w:line="240" w:lineRule="auto"/>
            </w:pPr>
          </w:p>
          <w:p w14:paraId="45DA23B9" w14:textId="77777777" w:rsidR="00A30D10" w:rsidRDefault="00A30D10" w:rsidP="00A30D10">
            <w:pPr>
              <w:spacing w:after="0" w:line="240" w:lineRule="auto"/>
            </w:pPr>
          </w:p>
          <w:p w14:paraId="5C994ADE" w14:textId="77777777" w:rsidR="00A30D10" w:rsidRDefault="00A30D10" w:rsidP="00A30D10">
            <w:pPr>
              <w:spacing w:after="0" w:line="240" w:lineRule="auto"/>
            </w:pPr>
          </w:p>
          <w:p w14:paraId="14D73554" w14:textId="7FDA1E9B" w:rsidR="00A30D10" w:rsidRDefault="00A30D10" w:rsidP="00A30D10">
            <w:pPr>
              <w:spacing w:after="0" w:line="240" w:lineRule="auto"/>
            </w:pPr>
            <w:r w:rsidRPr="00FE7E79">
              <w:rPr>
                <w:rFonts w:ascii="Times New Roman" w:hAnsi="Times New Roman"/>
                <w:b/>
                <w:bCs/>
                <w:sz w:val="32"/>
                <w:szCs w:val="32"/>
              </w:rPr>
              <w:t>80 minutes</w:t>
            </w:r>
            <w:r>
              <w:t xml:space="preserve">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1917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3308011" w14:textId="77777777" w:rsidR="00A30D10" w:rsidRPr="00454F79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60 minutes déchargement direct sur convoyeur </w:t>
            </w:r>
          </w:p>
          <w:p w14:paraId="1F2585C0" w14:textId="16ADD7A2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45 minutes sur palettes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611F5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035BAF03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  <w:p w14:paraId="6F55B2BF" w14:textId="69676E3A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1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40</w:t>
            </w:r>
          </w:p>
          <w:p w14:paraId="7D88CCFF" w14:textId="45B72D1E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batteries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A8C0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Temps de chargement :</w:t>
            </w:r>
          </w:p>
          <w:p w14:paraId="0E3880DB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8B40064" w14:textId="7777777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7FC3F6" w14:textId="77777777" w:rsidR="00A30D10" w:rsidRPr="00454F79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 65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minutes remplissage </w:t>
            </w:r>
          </w:p>
          <w:p w14:paraId="042D3FF6" w14:textId="6C8D80B7" w:rsidR="00A30D10" w:rsidRDefault="00A30D10" w:rsidP="00A30D1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  <w:r w:rsidRPr="00454F79">
              <w:rPr>
                <w:rFonts w:ascii="Times New Roman" w:hAnsi="Times New Roman"/>
                <w:b/>
                <w:bCs/>
                <w:sz w:val="24"/>
                <w:szCs w:val="24"/>
              </w:rPr>
              <w:t>15 minutes positionnement et câblage</w:t>
            </w:r>
          </w:p>
        </w:tc>
      </w:tr>
    </w:tbl>
    <w:p w14:paraId="458BDC5D" w14:textId="77777777" w:rsidR="00B726A7" w:rsidRDefault="00B726A7"/>
    <w:sectPr w:rsidR="00B726A7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55150" w14:textId="77777777" w:rsidR="00C436C5" w:rsidRDefault="00C436C5">
      <w:pPr>
        <w:spacing w:after="0" w:line="240" w:lineRule="auto"/>
      </w:pPr>
      <w:r>
        <w:separator/>
      </w:r>
    </w:p>
  </w:endnote>
  <w:endnote w:type="continuationSeparator" w:id="0">
    <w:p w14:paraId="0187E059" w14:textId="77777777" w:rsidR="00C436C5" w:rsidRDefault="00C4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E4C51" w14:textId="77777777" w:rsidR="008760D0" w:rsidRDefault="00C436C5">
    <w:pPr>
      <w:pStyle w:val="Pieddepage"/>
    </w:pPr>
  </w:p>
  <w:p w14:paraId="3CA26BC9" w14:textId="77777777" w:rsidR="008760D0" w:rsidRDefault="00C436C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9DF2D" w14:textId="77777777" w:rsidR="00C436C5" w:rsidRDefault="00C436C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FE5B389" w14:textId="77777777" w:rsidR="00C436C5" w:rsidRDefault="00C43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45" w:type="dxa"/>
      <w:tblInd w:w="-3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71"/>
      <w:gridCol w:w="8074"/>
    </w:tblGrid>
    <w:tr w:rsidR="008760D0" w14:paraId="3FCDABFD" w14:textId="77777777" w:rsidTr="00E65639">
      <w:tblPrEx>
        <w:tblCellMar>
          <w:top w:w="0" w:type="dxa"/>
          <w:bottom w:w="0" w:type="dxa"/>
        </w:tblCellMar>
      </w:tblPrEx>
      <w:trPr>
        <w:trHeight w:val="1833"/>
      </w:trPr>
      <w:tc>
        <w:tcPr>
          <w:tcW w:w="28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D810BE7" w14:textId="77777777" w:rsidR="008760D0" w:rsidRDefault="00C436C5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40591605" wp14:editId="34AE8D3E">
                <wp:extent cx="1499405" cy="1124364"/>
                <wp:effectExtent l="0" t="0" r="5545" b="0"/>
                <wp:docPr id="1" name="Image 84" descr="nour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9405" cy="1124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AB27C26" w14:textId="77777777" w:rsidR="008760D0" w:rsidRDefault="00C436C5">
          <w:pPr>
            <w:pStyle w:val="En-tt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             </w:t>
          </w:r>
        </w:p>
        <w:p w14:paraId="5C51B8D6" w14:textId="77777777" w:rsidR="008760D0" w:rsidRDefault="00C436C5">
          <w:pPr>
            <w:pStyle w:val="En-tte"/>
            <w:jc w:val="center"/>
            <w:rPr>
              <w:rFonts w:ascii="Times New Roman" w:hAnsi="Times New Roman"/>
              <w:b/>
              <w:bCs/>
              <w:sz w:val="40"/>
              <w:szCs w:val="40"/>
            </w:rPr>
          </w:pPr>
        </w:p>
        <w:p w14:paraId="462CCD52" w14:textId="77777777" w:rsidR="008760D0" w:rsidRDefault="00C436C5">
          <w:pPr>
            <w:pStyle w:val="En-tte"/>
            <w:jc w:val="center"/>
          </w:pPr>
          <w:r>
            <w:rPr>
              <w:rFonts w:ascii="Times New Roman" w:hAnsi="Times New Roman"/>
              <w:b/>
              <w:bCs/>
              <w:sz w:val="40"/>
              <w:szCs w:val="40"/>
            </w:rPr>
            <w:t>TABLEAU SUIVI BASSIN</w:t>
          </w:r>
        </w:p>
      </w:tc>
    </w:tr>
  </w:tbl>
  <w:p w14:paraId="504BE3A6" w14:textId="77777777" w:rsidR="008760D0" w:rsidRDefault="00C436C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726A7"/>
    <w:rsid w:val="001661E1"/>
    <w:rsid w:val="00211517"/>
    <w:rsid w:val="003044E2"/>
    <w:rsid w:val="00454F79"/>
    <w:rsid w:val="008452AC"/>
    <w:rsid w:val="00A30D10"/>
    <w:rsid w:val="00B726A7"/>
    <w:rsid w:val="00C436C5"/>
    <w:rsid w:val="00DA50CD"/>
    <w:rsid w:val="00E65639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D28FB"/>
  <w15:docId w15:val="{CCCDD5EC-305D-4E5F-80C3-CBCABB00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512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RTIMA</dc:creator>
  <dc:description/>
  <cp:lastModifiedBy>MOHAMED RTIMA</cp:lastModifiedBy>
  <cp:revision>3</cp:revision>
  <dcterms:created xsi:type="dcterms:W3CDTF">2021-06-09T09:22:00Z</dcterms:created>
  <dcterms:modified xsi:type="dcterms:W3CDTF">2021-06-09T09:37:00Z</dcterms:modified>
</cp:coreProperties>
</file>